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63707" w14:textId="77777777" w:rsidR="00AE69EA" w:rsidRDefault="00AE69EA">
      <w:pPr>
        <w:jc w:val="center"/>
        <w:outlineLvl w:val="0"/>
        <w:rPr>
          <w:b/>
          <w:bCs/>
          <w:sz w:val="40"/>
        </w:rPr>
      </w:pPr>
      <w:r w:rsidRPr="00505FC1">
        <w:rPr>
          <w:b/>
          <w:bCs/>
          <w:noProof/>
          <w:sz w:val="40"/>
        </w:rPr>
        <w:t>Medway Council</w:t>
      </w:r>
    </w:p>
    <w:p w14:paraId="16C9F936" w14:textId="77777777" w:rsidR="00AE69EA" w:rsidRDefault="00AE69EA">
      <w:pPr>
        <w:jc w:val="center"/>
        <w:outlineLvl w:val="0"/>
        <w:rPr>
          <w:b/>
          <w:bCs/>
          <w:sz w:val="40"/>
        </w:rPr>
      </w:pPr>
    </w:p>
    <w:p w14:paraId="5D6A5525" w14:textId="77777777" w:rsidR="00AE69EA" w:rsidRDefault="00AE69EA">
      <w:pPr>
        <w:jc w:val="center"/>
        <w:rPr>
          <w:sz w:val="32"/>
        </w:rPr>
      </w:pPr>
      <w:r>
        <w:rPr>
          <w:b/>
          <w:bCs/>
          <w:sz w:val="32"/>
        </w:rPr>
        <w:t>Election of</w:t>
      </w:r>
      <w:r>
        <w:rPr>
          <w:sz w:val="32"/>
        </w:rPr>
        <w:t xml:space="preserve"> </w:t>
      </w:r>
      <w:r w:rsidRPr="00505FC1">
        <w:rPr>
          <w:b/>
          <w:bCs/>
          <w:noProof/>
          <w:sz w:val="32"/>
        </w:rPr>
        <w:t>Parish Councillors</w:t>
      </w:r>
      <w:bookmarkStart w:id="0" w:name="_GoBack"/>
      <w:bookmarkEnd w:id="0"/>
    </w:p>
    <w:p w14:paraId="5351660D" w14:textId="77777777" w:rsidR="00AE69EA" w:rsidRDefault="00AE69EA">
      <w:pPr>
        <w:jc w:val="center"/>
      </w:pPr>
    </w:p>
    <w:p w14:paraId="74C4D2FE" w14:textId="77777777" w:rsidR="00AE69EA" w:rsidRDefault="00AE69EA">
      <w:pPr>
        <w:jc w:val="center"/>
      </w:pPr>
      <w:r>
        <w:t>For the Area of</w:t>
      </w:r>
    </w:p>
    <w:p w14:paraId="3DDF450C" w14:textId="77777777" w:rsidR="00AE69EA" w:rsidRDefault="00AE69EA">
      <w:pPr>
        <w:jc w:val="center"/>
      </w:pPr>
    </w:p>
    <w:p w14:paraId="3968B10E" w14:textId="77777777" w:rsidR="00AE69EA" w:rsidRDefault="00AE69EA">
      <w:pPr>
        <w:jc w:val="center"/>
        <w:rPr>
          <w:b/>
          <w:bCs/>
          <w:sz w:val="32"/>
        </w:rPr>
      </w:pPr>
      <w:r w:rsidRPr="00505FC1">
        <w:rPr>
          <w:b/>
          <w:bCs/>
          <w:noProof/>
          <w:sz w:val="32"/>
        </w:rPr>
        <w:t>Cooling</w:t>
      </w:r>
      <w:r>
        <w:rPr>
          <w:sz w:val="32"/>
        </w:rPr>
        <w:t xml:space="preserve"> </w:t>
      </w:r>
      <w:r w:rsidRPr="00505FC1">
        <w:rPr>
          <w:b/>
          <w:bCs/>
          <w:noProof/>
          <w:sz w:val="32"/>
        </w:rPr>
        <w:t>Parish</w:t>
      </w:r>
    </w:p>
    <w:p w14:paraId="005D3BCF" w14:textId="77777777" w:rsidR="00AE69EA" w:rsidRDefault="00AE69EA">
      <w:pPr>
        <w:jc w:val="center"/>
      </w:pPr>
    </w:p>
    <w:p w14:paraId="13CC1FE3" w14:textId="77777777" w:rsidR="00AE69EA" w:rsidRDefault="00AE69EA">
      <w:pPr>
        <w:pStyle w:val="Heading1"/>
        <w:rPr>
          <w:sz w:val="52"/>
        </w:rPr>
      </w:pPr>
      <w:r>
        <w:rPr>
          <w:sz w:val="52"/>
        </w:rPr>
        <w:t>RESULT OF UNCONTESTED ELECTION</w:t>
      </w:r>
    </w:p>
    <w:p w14:paraId="18EFF6F9" w14:textId="77777777" w:rsidR="00AE69EA" w:rsidRDefault="00AE69EA">
      <w:pPr>
        <w:pStyle w:val="Header"/>
        <w:tabs>
          <w:tab w:val="clear" w:pos="4153"/>
          <w:tab w:val="clear" w:pos="8306"/>
        </w:tabs>
      </w:pPr>
    </w:p>
    <w:p w14:paraId="48E27672" w14:textId="77777777" w:rsidR="00AE69EA" w:rsidRDefault="00AE69EA">
      <w:pPr>
        <w:jc w:val="both"/>
        <w:rPr>
          <w:sz w:val="24"/>
        </w:rPr>
      </w:pPr>
      <w:r>
        <w:rPr>
          <w:sz w:val="24"/>
        </w:rPr>
        <w:t xml:space="preserve">I, the undersigned, being the returning officer, do hereby certify that at the election of </w:t>
      </w:r>
      <w:r w:rsidRPr="00505FC1">
        <w:rPr>
          <w:noProof/>
          <w:sz w:val="24"/>
        </w:rPr>
        <w:t>Parish Councillors</w:t>
      </w:r>
      <w:r>
        <w:rPr>
          <w:sz w:val="24"/>
        </w:rPr>
        <w:t xml:space="preserve"> for the above mentioned </w:t>
      </w:r>
      <w:r w:rsidRPr="00505FC1">
        <w:rPr>
          <w:noProof/>
          <w:sz w:val="24"/>
        </w:rPr>
        <w:t>Parish</w:t>
      </w:r>
      <w:r>
        <w:rPr>
          <w:sz w:val="24"/>
        </w:rPr>
        <w:t xml:space="preserve">, the following </w:t>
      </w:r>
      <w:r w:rsidRPr="00505FC1">
        <w:rPr>
          <w:noProof/>
          <w:sz w:val="24"/>
        </w:rPr>
        <w:t>persons</w:t>
      </w:r>
      <w:r>
        <w:rPr>
          <w:sz w:val="24"/>
        </w:rPr>
        <w:t xml:space="preserve"> stood validly nominated at the latest time for delivery of notices of withdrawal of candidature, namely </w:t>
      </w:r>
      <w:r w:rsidR="00623224">
        <w:rPr>
          <w:sz w:val="24"/>
        </w:rPr>
        <w:t>4pm</w:t>
      </w:r>
      <w:r>
        <w:rPr>
          <w:sz w:val="24"/>
        </w:rPr>
        <w:t xml:space="preserve"> on </w:t>
      </w:r>
      <w:r w:rsidRPr="00505FC1">
        <w:rPr>
          <w:noProof/>
          <w:sz w:val="24"/>
        </w:rPr>
        <w:t>Friday, 14th June 2019</w:t>
      </w:r>
      <w:r>
        <w:rPr>
          <w:sz w:val="24"/>
        </w:rPr>
        <w:t xml:space="preserve"> and </w:t>
      </w:r>
      <w:r w:rsidRPr="00505FC1">
        <w:rPr>
          <w:noProof/>
          <w:sz w:val="24"/>
        </w:rPr>
        <w:t>have</w:t>
      </w:r>
      <w:r>
        <w:rPr>
          <w:sz w:val="24"/>
        </w:rPr>
        <w:t xml:space="preserve"> been duly elected </w:t>
      </w:r>
      <w:r w:rsidRPr="00505FC1">
        <w:rPr>
          <w:noProof/>
          <w:sz w:val="24"/>
        </w:rPr>
        <w:t>Parish Councillors</w:t>
      </w:r>
      <w:r>
        <w:rPr>
          <w:sz w:val="24"/>
        </w:rPr>
        <w:t xml:space="preserve"> for the said </w:t>
      </w:r>
      <w:r w:rsidRPr="00505FC1">
        <w:rPr>
          <w:noProof/>
          <w:sz w:val="24"/>
        </w:rPr>
        <w:t>Parish</w:t>
      </w:r>
      <w:r>
        <w:rPr>
          <w:sz w:val="24"/>
        </w:rPr>
        <w:t xml:space="preserve"> without contest.</w:t>
      </w:r>
    </w:p>
    <w:p w14:paraId="32E6C418" w14:textId="77777777" w:rsidR="00AE69EA" w:rsidRDefault="00AE69E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5"/>
        <w:gridCol w:w="5305"/>
      </w:tblGrid>
      <w:tr w:rsidR="00AE69EA" w14:paraId="45FD538E" w14:textId="77777777">
        <w:tc>
          <w:tcPr>
            <w:tcW w:w="5418" w:type="dxa"/>
          </w:tcPr>
          <w:p w14:paraId="59FDA01D" w14:textId="77777777" w:rsidR="00AE69EA" w:rsidRDefault="00AE69EA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NAME OF </w:t>
            </w:r>
            <w:r w:rsidRPr="00505FC1">
              <w:rPr>
                <w:b/>
                <w:bCs/>
                <w:noProof/>
                <w:sz w:val="24"/>
              </w:rPr>
              <w:t>PERSONS</w:t>
            </w:r>
            <w:r>
              <w:rPr>
                <w:b/>
                <w:bCs/>
                <w:sz w:val="24"/>
              </w:rPr>
              <w:t xml:space="preserve"> ELECTED</w:t>
            </w:r>
          </w:p>
        </w:tc>
        <w:tc>
          <w:tcPr>
            <w:tcW w:w="5418" w:type="dxa"/>
          </w:tcPr>
          <w:p w14:paraId="71F458BE" w14:textId="77777777" w:rsidR="00AE69EA" w:rsidRDefault="00AE69EA">
            <w:p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HOME ADDRESS</w:t>
            </w:r>
          </w:p>
        </w:tc>
      </w:tr>
      <w:tr w:rsidR="00AE69EA" w14:paraId="338B3F35" w14:textId="77777777">
        <w:tc>
          <w:tcPr>
            <w:tcW w:w="5418" w:type="dxa"/>
          </w:tcPr>
          <w:p w14:paraId="227B4308" w14:textId="77777777" w:rsidR="00AE69EA" w:rsidRDefault="00AE69EA">
            <w:pPr>
              <w:jc w:val="both"/>
            </w:pPr>
            <w:r w:rsidRPr="00505FC1">
              <w:rPr>
                <w:noProof/>
              </w:rPr>
              <w:t>Atkinson</w:t>
            </w:r>
            <w:r>
              <w:t xml:space="preserve">, </w:t>
            </w:r>
            <w:r w:rsidRPr="00505FC1">
              <w:rPr>
                <w:noProof/>
              </w:rPr>
              <w:t>Darren John</w:t>
            </w:r>
          </w:p>
        </w:tc>
        <w:tc>
          <w:tcPr>
            <w:tcW w:w="5418" w:type="dxa"/>
          </w:tcPr>
          <w:p w14:paraId="6DC75894" w14:textId="77777777" w:rsidR="00AE69EA" w:rsidRDefault="00AE69EA">
            <w:pPr>
              <w:jc w:val="both"/>
            </w:pPr>
            <w:r w:rsidRPr="00505FC1">
              <w:rPr>
                <w:noProof/>
              </w:rPr>
              <w:t>2 Pips View, Main Road, Cooling, Nr Rochester, Kent, ME3 8DH</w:t>
            </w:r>
          </w:p>
          <w:p w14:paraId="139E1B55" w14:textId="77777777" w:rsidR="00AE69EA" w:rsidRDefault="00AE69EA">
            <w:pPr>
              <w:jc w:val="both"/>
            </w:pPr>
          </w:p>
        </w:tc>
      </w:tr>
      <w:tr w:rsidR="00AE69EA" w14:paraId="73EDB282" w14:textId="77777777">
        <w:tc>
          <w:tcPr>
            <w:tcW w:w="5418" w:type="dxa"/>
          </w:tcPr>
          <w:p w14:paraId="000497FE" w14:textId="77777777" w:rsidR="00AE69EA" w:rsidRDefault="00AE69EA">
            <w:pPr>
              <w:jc w:val="both"/>
            </w:pPr>
            <w:r w:rsidRPr="00505FC1">
              <w:rPr>
                <w:noProof/>
              </w:rPr>
              <w:t>Boyle</w:t>
            </w:r>
            <w:r>
              <w:t xml:space="preserve">, </w:t>
            </w:r>
            <w:r w:rsidRPr="00505FC1">
              <w:rPr>
                <w:noProof/>
              </w:rPr>
              <w:t>Kevin Andrew Edward</w:t>
            </w:r>
          </w:p>
        </w:tc>
        <w:tc>
          <w:tcPr>
            <w:tcW w:w="5418" w:type="dxa"/>
          </w:tcPr>
          <w:p w14:paraId="4B47A68B" w14:textId="77777777" w:rsidR="00AE69EA" w:rsidRDefault="00AE69EA">
            <w:pPr>
              <w:jc w:val="both"/>
            </w:pPr>
            <w:r w:rsidRPr="00505FC1">
              <w:rPr>
                <w:noProof/>
              </w:rPr>
              <w:t>(address in Medway)</w:t>
            </w:r>
          </w:p>
          <w:p w14:paraId="16CCEFFA" w14:textId="77777777" w:rsidR="00AE69EA" w:rsidRDefault="00AE69EA">
            <w:pPr>
              <w:jc w:val="both"/>
            </w:pPr>
          </w:p>
          <w:p w14:paraId="4F1F041D" w14:textId="77777777" w:rsidR="00AE69EA" w:rsidRDefault="00AE69EA">
            <w:pPr>
              <w:jc w:val="both"/>
            </w:pPr>
          </w:p>
        </w:tc>
      </w:tr>
      <w:tr w:rsidR="00AE69EA" w14:paraId="7E3D0EFB" w14:textId="77777777">
        <w:tc>
          <w:tcPr>
            <w:tcW w:w="5418" w:type="dxa"/>
          </w:tcPr>
          <w:p w14:paraId="00E62D9A" w14:textId="77777777" w:rsidR="00AE69EA" w:rsidRDefault="00AE69EA">
            <w:pPr>
              <w:jc w:val="both"/>
            </w:pPr>
            <w:r w:rsidRPr="00505FC1">
              <w:rPr>
                <w:noProof/>
              </w:rPr>
              <w:t>Crow</w:t>
            </w:r>
            <w:r>
              <w:t xml:space="preserve">, </w:t>
            </w:r>
            <w:r w:rsidRPr="00505FC1">
              <w:rPr>
                <w:noProof/>
              </w:rPr>
              <w:t>Matthew William</w:t>
            </w:r>
          </w:p>
        </w:tc>
        <w:tc>
          <w:tcPr>
            <w:tcW w:w="5418" w:type="dxa"/>
          </w:tcPr>
          <w:p w14:paraId="1970108A" w14:textId="77777777" w:rsidR="00AE69EA" w:rsidRDefault="00AE69EA">
            <w:pPr>
              <w:jc w:val="both"/>
            </w:pPr>
            <w:r w:rsidRPr="00505FC1">
              <w:rPr>
                <w:noProof/>
              </w:rPr>
              <w:t>(address in Medway)</w:t>
            </w:r>
          </w:p>
          <w:p w14:paraId="7B373C52" w14:textId="77777777" w:rsidR="00AE69EA" w:rsidRDefault="00AE69EA">
            <w:pPr>
              <w:jc w:val="both"/>
            </w:pPr>
          </w:p>
          <w:p w14:paraId="1112185B" w14:textId="77777777" w:rsidR="00AE69EA" w:rsidRDefault="00AE69EA">
            <w:pPr>
              <w:jc w:val="both"/>
            </w:pPr>
          </w:p>
        </w:tc>
      </w:tr>
      <w:tr w:rsidR="00AE69EA" w14:paraId="6F129759" w14:textId="77777777">
        <w:tc>
          <w:tcPr>
            <w:tcW w:w="5418" w:type="dxa"/>
          </w:tcPr>
          <w:p w14:paraId="0774AEAB" w14:textId="77777777" w:rsidR="00AE69EA" w:rsidRDefault="00AE69EA">
            <w:pPr>
              <w:jc w:val="both"/>
            </w:pPr>
            <w:r w:rsidRPr="00505FC1">
              <w:rPr>
                <w:noProof/>
              </w:rPr>
              <w:t>Dibella</w:t>
            </w:r>
            <w:r>
              <w:t xml:space="preserve">, </w:t>
            </w:r>
            <w:r w:rsidRPr="00505FC1">
              <w:rPr>
                <w:noProof/>
              </w:rPr>
              <w:t>Nicola Louise</w:t>
            </w:r>
          </w:p>
        </w:tc>
        <w:tc>
          <w:tcPr>
            <w:tcW w:w="5418" w:type="dxa"/>
          </w:tcPr>
          <w:p w14:paraId="225D96C9" w14:textId="77777777" w:rsidR="00AE69EA" w:rsidRDefault="00AE69EA">
            <w:pPr>
              <w:jc w:val="both"/>
            </w:pPr>
            <w:r w:rsidRPr="00505FC1">
              <w:rPr>
                <w:noProof/>
              </w:rPr>
              <w:t>(address in Medway)</w:t>
            </w:r>
          </w:p>
          <w:p w14:paraId="7B6E6D7D" w14:textId="77777777" w:rsidR="00AE69EA" w:rsidRDefault="00AE69EA">
            <w:pPr>
              <w:jc w:val="both"/>
            </w:pPr>
          </w:p>
          <w:p w14:paraId="566B57C2" w14:textId="77777777" w:rsidR="00AE69EA" w:rsidRDefault="00AE69EA">
            <w:pPr>
              <w:jc w:val="both"/>
            </w:pPr>
          </w:p>
        </w:tc>
      </w:tr>
      <w:tr w:rsidR="00AE69EA" w14:paraId="5C7264B6" w14:textId="77777777">
        <w:tc>
          <w:tcPr>
            <w:tcW w:w="5418" w:type="dxa"/>
          </w:tcPr>
          <w:p w14:paraId="3745246C" w14:textId="77777777" w:rsidR="00AE69EA" w:rsidRDefault="00AE69EA">
            <w:pPr>
              <w:jc w:val="both"/>
            </w:pPr>
            <w:r w:rsidRPr="00505FC1">
              <w:rPr>
                <w:noProof/>
              </w:rPr>
              <w:t>Grove</w:t>
            </w:r>
            <w:r>
              <w:t xml:space="preserve">, </w:t>
            </w:r>
            <w:r w:rsidRPr="00505FC1">
              <w:rPr>
                <w:noProof/>
              </w:rPr>
              <w:t>Roger Martin</w:t>
            </w:r>
          </w:p>
        </w:tc>
        <w:tc>
          <w:tcPr>
            <w:tcW w:w="5418" w:type="dxa"/>
          </w:tcPr>
          <w:p w14:paraId="72931D12" w14:textId="77777777" w:rsidR="00AE69EA" w:rsidRDefault="00AE69EA">
            <w:pPr>
              <w:jc w:val="both"/>
            </w:pPr>
            <w:r w:rsidRPr="00505FC1">
              <w:rPr>
                <w:noProof/>
              </w:rPr>
              <w:t>Fezziwig Cottage, Main Rd, Cooling, Kent, ME3 8DH</w:t>
            </w:r>
          </w:p>
          <w:p w14:paraId="10CF3394" w14:textId="77777777" w:rsidR="00AE69EA" w:rsidRDefault="00AE69EA">
            <w:pPr>
              <w:jc w:val="both"/>
            </w:pPr>
          </w:p>
          <w:p w14:paraId="77FA67F0" w14:textId="77777777" w:rsidR="00AE69EA" w:rsidRDefault="00AE69EA">
            <w:pPr>
              <w:jc w:val="both"/>
            </w:pPr>
          </w:p>
        </w:tc>
      </w:tr>
    </w:tbl>
    <w:p w14:paraId="2B8E8424" w14:textId="77777777" w:rsidR="00AE69EA" w:rsidRDefault="00AE69EA"/>
    <w:p w14:paraId="157033BF" w14:textId="77777777" w:rsidR="00AE69EA" w:rsidRDefault="00AE69EA">
      <w:pPr>
        <w:sectPr w:rsidR="00AE69EA" w:rsidSect="00AE69EA">
          <w:footerReference w:type="default" r:id="rId7"/>
          <w:pgSz w:w="11906" w:h="16838"/>
          <w:pgMar w:top="719" w:right="566" w:bottom="719" w:left="720" w:header="708" w:footer="708" w:gutter="0"/>
          <w:pgNumType w:start="1"/>
          <w:cols w:space="708"/>
          <w:docGrid w:linePitch="360"/>
        </w:sectPr>
      </w:pPr>
    </w:p>
    <w:p w14:paraId="0C7DD1A0" w14:textId="77777777" w:rsidR="00AE69EA" w:rsidRDefault="00AE69EA"/>
    <w:sectPr w:rsidR="00AE69EA" w:rsidSect="00AE69EA">
      <w:footerReference w:type="default" r:id="rId8"/>
      <w:type w:val="continuous"/>
      <w:pgSz w:w="11906" w:h="16838"/>
      <w:pgMar w:top="719" w:right="566" w:bottom="71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08EB1" w14:textId="77777777" w:rsidR="00384A9A" w:rsidRDefault="00384A9A">
      <w:r>
        <w:separator/>
      </w:r>
    </w:p>
  </w:endnote>
  <w:endnote w:type="continuationSeparator" w:id="0">
    <w:p w14:paraId="20D7505B" w14:textId="77777777" w:rsidR="00384A9A" w:rsidRDefault="0038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07B2E" w14:textId="77777777" w:rsidR="00AE69EA" w:rsidRDefault="00AE69EA">
    <w:pPr>
      <w:tabs>
        <w:tab w:val="right" w:pos="10620"/>
      </w:tabs>
    </w:pPr>
    <w:r>
      <w:t xml:space="preserve">Dated: </w:t>
    </w:r>
    <w:r>
      <w:fldChar w:fldCharType="begin"/>
    </w:r>
    <w:r>
      <w:instrText xml:space="preserve"> DATE \@ "dddd, dd MMMM yyyy" \* MERGEFORMAT </w:instrText>
    </w:r>
    <w:r>
      <w:fldChar w:fldCharType="separate"/>
    </w:r>
    <w:r w:rsidR="007F1DA6">
      <w:rPr>
        <w:noProof/>
      </w:rPr>
      <w:t>Tuesday, 18 June 2019</w:t>
    </w:r>
    <w:r>
      <w:fldChar w:fldCharType="end"/>
    </w:r>
    <w:r>
      <w:tab/>
    </w:r>
    <w:r w:rsidRPr="00505FC1">
      <w:rPr>
        <w:noProof/>
      </w:rPr>
      <w:t>Neil Davies</w:t>
    </w:r>
  </w:p>
  <w:p w14:paraId="73827F02" w14:textId="77777777" w:rsidR="00AE69EA" w:rsidRDefault="00AE69EA">
    <w:pPr>
      <w:tabs>
        <w:tab w:val="right" w:pos="10620"/>
      </w:tabs>
    </w:pPr>
    <w:r>
      <w:tab/>
    </w:r>
    <w:r w:rsidRPr="00505FC1">
      <w:rPr>
        <w:noProof/>
      </w:rPr>
      <w:t>Returning Officer</w:t>
    </w:r>
  </w:p>
  <w:p w14:paraId="704F64D6" w14:textId="77777777" w:rsidR="00AE69EA" w:rsidRDefault="00AE69EA">
    <w:pPr>
      <w:tabs>
        <w:tab w:val="right" w:pos="10620"/>
      </w:tabs>
    </w:pPr>
  </w:p>
  <w:p w14:paraId="30DC6259" w14:textId="77777777" w:rsidR="00AE69EA" w:rsidRDefault="00AE69EA">
    <w:pPr>
      <w:tabs>
        <w:tab w:val="right" w:pos="10620"/>
      </w:tabs>
    </w:pPr>
    <w:r w:rsidRPr="00505FC1">
      <w:rPr>
        <w:noProof/>
      </w:rPr>
      <w:t>Medway Council</w:t>
    </w:r>
  </w:p>
  <w:p w14:paraId="11B5CCDF" w14:textId="77777777" w:rsidR="00AE69EA" w:rsidRDefault="00AE69EA">
    <w:pPr>
      <w:tabs>
        <w:tab w:val="right" w:pos="10620"/>
      </w:tabs>
    </w:pPr>
    <w:r w:rsidRPr="00505FC1">
      <w:rPr>
        <w:noProof/>
      </w:rPr>
      <w:t>Gun Wharf</w:t>
    </w:r>
  </w:p>
  <w:p w14:paraId="06814701" w14:textId="77777777" w:rsidR="00AE69EA" w:rsidRDefault="00AE69EA">
    <w:pPr>
      <w:tabs>
        <w:tab w:val="right" w:pos="10620"/>
      </w:tabs>
    </w:pPr>
    <w:r w:rsidRPr="00505FC1">
      <w:rPr>
        <w:noProof/>
      </w:rPr>
      <w:t>Dock Road</w:t>
    </w:r>
  </w:p>
  <w:p w14:paraId="288DA97D" w14:textId="77777777" w:rsidR="00AE69EA" w:rsidRDefault="00AE69EA">
    <w:pPr>
      <w:tabs>
        <w:tab w:val="right" w:pos="10620"/>
      </w:tabs>
    </w:pPr>
    <w:r w:rsidRPr="00505FC1">
      <w:rPr>
        <w:noProof/>
      </w:rPr>
      <w:t>Chatham</w:t>
    </w:r>
  </w:p>
  <w:p w14:paraId="5DABD5C2" w14:textId="77777777" w:rsidR="00AE69EA" w:rsidRDefault="00AE69EA">
    <w:pPr>
      <w:tabs>
        <w:tab w:val="right" w:pos="10620"/>
      </w:tabs>
      <w:rPr>
        <w:b/>
        <w:bCs/>
      </w:rPr>
    </w:pPr>
    <w:r w:rsidRPr="00505FC1">
      <w:rPr>
        <w:noProof/>
      </w:rPr>
      <w:t>ME4 4TR</w:t>
    </w:r>
  </w:p>
  <w:p w14:paraId="243459E8" w14:textId="77777777" w:rsidR="00AE69EA" w:rsidRDefault="00AE69EA">
    <w:pPr>
      <w:pStyle w:val="Footer"/>
      <w:rPr>
        <w:sz w:val="16"/>
      </w:rPr>
    </w:pPr>
  </w:p>
  <w:p w14:paraId="0769D860" w14:textId="77777777" w:rsidR="00AE69EA" w:rsidRDefault="00AE69EA">
    <w:pPr>
      <w:pStyle w:val="Footer"/>
      <w:jc w:val="center"/>
      <w:rPr>
        <w:sz w:val="12"/>
      </w:rPr>
    </w:pPr>
    <w:r>
      <w:rPr>
        <w:sz w:val="16"/>
      </w:rPr>
      <w:t xml:space="preserve">Published and printed by </w:t>
    </w:r>
    <w:r w:rsidRPr="00505FC1">
      <w:rPr>
        <w:noProof/>
        <w:sz w:val="16"/>
      </w:rPr>
      <w:t>Neil Davies</w:t>
    </w:r>
    <w:r>
      <w:rPr>
        <w:sz w:val="16"/>
      </w:rPr>
      <w:t xml:space="preserve">, </w:t>
    </w:r>
    <w:r w:rsidRPr="00505FC1">
      <w:rPr>
        <w:noProof/>
        <w:sz w:val="16"/>
      </w:rPr>
      <w:t>Returning Officer</w:t>
    </w:r>
    <w:r>
      <w:rPr>
        <w:sz w:val="16"/>
      </w:rPr>
      <w:t xml:space="preserve">, </w:t>
    </w:r>
    <w:r w:rsidRPr="00505FC1">
      <w:rPr>
        <w:noProof/>
        <w:sz w:val="16"/>
      </w:rPr>
      <w:t>Medway Council, Gun Wharf, Dock Road, Chatham, ME4 4TR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1A840" w14:textId="77777777" w:rsidR="00CA28CD" w:rsidRDefault="00623224">
    <w:pPr>
      <w:tabs>
        <w:tab w:val="right" w:pos="10620"/>
      </w:tabs>
    </w:pPr>
    <w:r>
      <w:t xml:space="preserve">Dated: </w:t>
    </w:r>
    <w:r>
      <w:fldChar w:fldCharType="begin"/>
    </w:r>
    <w:r>
      <w:instrText xml:space="preserve"> DATE \@ "dddd, dd MMMM yyyy" \* MERGEFORMAT </w:instrText>
    </w:r>
    <w:r>
      <w:fldChar w:fldCharType="separate"/>
    </w:r>
    <w:r w:rsidR="007F1DA6">
      <w:rPr>
        <w:noProof/>
      </w:rPr>
      <w:t>Tuesday, 18 June 2019</w:t>
    </w:r>
    <w:r>
      <w:fldChar w:fldCharType="end"/>
    </w:r>
    <w:r>
      <w:tab/>
    </w:r>
    <w:r w:rsidR="00CA576C">
      <w:rPr>
        <w:noProof/>
      </w:rPr>
      <w:t>«Officer_Name»</w:t>
    </w:r>
  </w:p>
  <w:p w14:paraId="7E505AD1" w14:textId="77777777" w:rsidR="00CA28CD" w:rsidRDefault="00623224">
    <w:pPr>
      <w:tabs>
        <w:tab w:val="right" w:pos="10620"/>
      </w:tabs>
    </w:pPr>
    <w:r>
      <w:tab/>
    </w:r>
    <w:r w:rsidR="00CA576C">
      <w:rPr>
        <w:noProof/>
      </w:rPr>
      <w:t>«Officer_Title»</w:t>
    </w:r>
  </w:p>
  <w:p w14:paraId="6BB90447" w14:textId="77777777" w:rsidR="00CA28CD" w:rsidRDefault="00CA28CD">
    <w:pPr>
      <w:tabs>
        <w:tab w:val="right" w:pos="10620"/>
      </w:tabs>
    </w:pPr>
  </w:p>
  <w:p w14:paraId="33E5F77A" w14:textId="77777777" w:rsidR="00CA28CD" w:rsidRDefault="00CA576C">
    <w:pPr>
      <w:tabs>
        <w:tab w:val="right" w:pos="10620"/>
      </w:tabs>
    </w:pPr>
    <w:r>
      <w:rPr>
        <w:noProof/>
      </w:rPr>
      <w:t>«Authority_Name»</w:t>
    </w:r>
  </w:p>
  <w:p w14:paraId="1853DB83" w14:textId="77777777" w:rsidR="00CA28CD" w:rsidRDefault="00CA576C">
    <w:pPr>
      <w:tabs>
        <w:tab w:val="right" w:pos="10620"/>
      </w:tabs>
    </w:pPr>
    <w:r>
      <w:rPr>
        <w:noProof/>
      </w:rPr>
      <w:t>«Office_Address_2»</w:t>
    </w:r>
  </w:p>
  <w:p w14:paraId="64190269" w14:textId="77777777" w:rsidR="00CA28CD" w:rsidRDefault="00CA576C">
    <w:pPr>
      <w:tabs>
        <w:tab w:val="right" w:pos="10620"/>
      </w:tabs>
    </w:pPr>
    <w:r>
      <w:rPr>
        <w:noProof/>
      </w:rPr>
      <w:t>«Office_Address_3»</w:t>
    </w:r>
  </w:p>
  <w:p w14:paraId="2E7E5D79" w14:textId="77777777" w:rsidR="00CA28CD" w:rsidRDefault="00CA576C">
    <w:pPr>
      <w:tabs>
        <w:tab w:val="right" w:pos="10620"/>
      </w:tabs>
    </w:pPr>
    <w:r>
      <w:rPr>
        <w:noProof/>
      </w:rPr>
      <w:t>«Office_Address_4»</w:t>
    </w:r>
  </w:p>
  <w:p w14:paraId="40D4B0F1" w14:textId="77777777" w:rsidR="00CA28CD" w:rsidRDefault="00CA576C">
    <w:pPr>
      <w:tabs>
        <w:tab w:val="right" w:pos="10620"/>
      </w:tabs>
    </w:pPr>
    <w:r>
      <w:rPr>
        <w:noProof/>
      </w:rPr>
      <w:t>«Office_Address_5»</w:t>
    </w:r>
  </w:p>
  <w:p w14:paraId="3A94DA0E" w14:textId="77777777" w:rsidR="00CA28CD" w:rsidRDefault="00CA576C">
    <w:pPr>
      <w:tabs>
        <w:tab w:val="right" w:pos="10620"/>
      </w:tabs>
      <w:rPr>
        <w:b/>
        <w:bCs/>
      </w:rPr>
    </w:pPr>
    <w:r>
      <w:rPr>
        <w:noProof/>
      </w:rPr>
      <w:t>«Office_Postcode»</w:t>
    </w:r>
  </w:p>
  <w:p w14:paraId="7B7E1004" w14:textId="77777777" w:rsidR="00CA28CD" w:rsidRDefault="00CA28CD">
    <w:pPr>
      <w:pStyle w:val="Footer"/>
      <w:rPr>
        <w:sz w:val="16"/>
      </w:rPr>
    </w:pPr>
  </w:p>
  <w:p w14:paraId="2E396DDA" w14:textId="77777777" w:rsidR="00CA28CD" w:rsidRDefault="00623224">
    <w:pPr>
      <w:pStyle w:val="Footer"/>
      <w:jc w:val="center"/>
      <w:rPr>
        <w:sz w:val="12"/>
      </w:rPr>
    </w:pPr>
    <w:r>
      <w:rPr>
        <w:sz w:val="16"/>
      </w:rPr>
      <w:t xml:space="preserve">Published and printed by </w:t>
    </w:r>
    <w:r w:rsidR="00CA576C">
      <w:rPr>
        <w:noProof/>
        <w:sz w:val="16"/>
      </w:rPr>
      <w:t>«Officer_Name»</w:t>
    </w:r>
    <w:r>
      <w:rPr>
        <w:sz w:val="16"/>
      </w:rPr>
      <w:t xml:space="preserve">, </w:t>
    </w:r>
    <w:r w:rsidR="00CA576C">
      <w:rPr>
        <w:noProof/>
        <w:sz w:val="16"/>
      </w:rPr>
      <w:t>«Officer_Title»</w:t>
    </w:r>
    <w:r>
      <w:rPr>
        <w:sz w:val="16"/>
      </w:rPr>
      <w:t xml:space="preserve">, </w:t>
    </w:r>
    <w:r w:rsidR="00CA576C">
      <w:rPr>
        <w:noProof/>
        <w:sz w:val="16"/>
      </w:rPr>
      <w:t>«Office_Address»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088D8" w14:textId="77777777" w:rsidR="00384A9A" w:rsidRDefault="00384A9A">
      <w:r>
        <w:separator/>
      </w:r>
    </w:p>
  </w:footnote>
  <w:footnote w:type="continuationSeparator" w:id="0">
    <w:p w14:paraId="07C2F814" w14:textId="77777777" w:rsidR="00384A9A" w:rsidRDefault="0038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66CB5354"/>
    <w:multiLevelType w:val="hybridMultilevel"/>
    <w:tmpl w:val="ECD68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1">
    <w:nsid w:val="77A5595A"/>
    <w:multiLevelType w:val="hybridMultilevel"/>
    <w:tmpl w:val="536267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6C"/>
    <w:rsid w:val="00384A9A"/>
    <w:rsid w:val="00623224"/>
    <w:rsid w:val="007F1DA6"/>
    <w:rsid w:val="00AE69EA"/>
    <w:rsid w:val="00CA28CD"/>
    <w:rsid w:val="00CA576C"/>
    <w:rsid w:val="00E9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75576"/>
  <w15:chartTrackingRefBased/>
  <w15:docId w15:val="{BDFD31FE-9F00-4654-AA4E-D5A14CF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Code">
    <w:name w:val="Code"/>
    <w:basedOn w:val="Normal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ll\Application%20Data\Microsoft\Templates\halnot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halnotice</Template>
  <TotalTime>1</TotalTime>
  <Pages>1</Pages>
  <Words>124</Words>
  <Characters>711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Halarose Borough Council</vt:lpstr>
    </vt:vector>
  </TitlesOfParts>
  <Company>Halarose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Halarose Borough Council</dc:title>
  <dc:subject/>
  <dc:creator>Profile Setup</dc:creator>
  <cp:keywords/>
  <dc:description/>
  <cp:lastModifiedBy>mel wright</cp:lastModifiedBy>
  <cp:revision>2</cp:revision>
  <cp:lastPrinted>2004-02-09T09:44:00Z</cp:lastPrinted>
  <dcterms:created xsi:type="dcterms:W3CDTF">2019-06-18T15:03:00Z</dcterms:created>
  <dcterms:modified xsi:type="dcterms:W3CDTF">2019-06-18T15:03:00Z</dcterms:modified>
  <cp:category>Required for Conversion</cp:category>
</cp:coreProperties>
</file>